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46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2"/>
        <w:gridCol w:w="5618"/>
      </w:tblGrid>
      <w:tr w:rsidR="00243DD6" w:rsidRPr="00736E11" w:rsidTr="00243DD6">
        <w:trPr>
          <w:trHeight w:hRule="exact" w:val="2335"/>
        </w:trPr>
        <w:tc>
          <w:tcPr>
            <w:tcW w:w="14690" w:type="dxa"/>
            <w:gridSpan w:val="2"/>
          </w:tcPr>
          <w:p w:rsidR="00A93D60" w:rsidRDefault="00243DD6" w:rsidP="00A93D60">
            <w:pPr>
              <w:pStyle w:val="Iioaioo"/>
              <w:keepLines w:val="0"/>
              <w:tabs>
                <w:tab w:val="left" w:pos="2977"/>
                <w:tab w:val="center" w:pos="7345"/>
              </w:tabs>
              <w:spacing w:before="0" w:after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</w:t>
            </w:r>
            <w:r w:rsidR="00A93D60">
              <w:rPr>
                <w:szCs w:val="28"/>
              </w:rPr>
              <w:tab/>
              <w:t xml:space="preserve">                           </w:t>
            </w:r>
            <w:r w:rsidR="00A56489">
              <w:rPr>
                <w:szCs w:val="28"/>
              </w:rPr>
              <w:t xml:space="preserve"> </w:t>
            </w:r>
          </w:p>
          <w:p w:rsidR="00243DD6" w:rsidRDefault="00A93D60" w:rsidP="00243DD6">
            <w:pPr>
              <w:pStyle w:val="Iioaioo"/>
              <w:keepLines w:val="0"/>
              <w:tabs>
                <w:tab w:val="left" w:pos="2977"/>
              </w:tabs>
              <w:spacing w:before="0" w:after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</w:t>
            </w:r>
            <w:r w:rsidR="00243DD6">
              <w:rPr>
                <w:szCs w:val="28"/>
              </w:rPr>
              <w:t>АДМИНИСТРАЦИЯ</w:t>
            </w:r>
          </w:p>
          <w:p w:rsidR="00243DD6" w:rsidRDefault="00243DD6" w:rsidP="00243DD6">
            <w:pPr>
              <w:pStyle w:val="Iioaioo"/>
              <w:keepLines w:val="0"/>
              <w:tabs>
                <w:tab w:val="left" w:pos="2977"/>
              </w:tabs>
              <w:spacing w:before="0" w:after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ЛУЗЯНСКОГО СЕЛЬСКОГО ПОСЕЛЕНИЯ</w:t>
            </w:r>
          </w:p>
          <w:p w:rsidR="00243DD6" w:rsidRPr="00234F5C" w:rsidRDefault="00243DD6" w:rsidP="00243DD6">
            <w:pPr>
              <w:pStyle w:val="Iioaioo"/>
              <w:keepLines w:val="0"/>
              <w:tabs>
                <w:tab w:val="left" w:pos="2977"/>
              </w:tabs>
              <w:spacing w:before="0" w:after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ДАРОВСКОГО РАЙОНА</w:t>
            </w:r>
            <w:r w:rsidRPr="00234F5C">
              <w:rPr>
                <w:szCs w:val="28"/>
              </w:rPr>
              <w:t xml:space="preserve"> КИРОВСКОЙ ОБЛАСТИ</w:t>
            </w:r>
          </w:p>
          <w:p w:rsidR="00243DD6" w:rsidRDefault="00243DD6" w:rsidP="00243DD6">
            <w:pPr>
              <w:pStyle w:val="a7"/>
              <w:keepLines w:val="0"/>
              <w:spacing w:before="0" w:after="360"/>
              <w:rPr>
                <w:noProof w:val="0"/>
                <w:szCs w:val="32"/>
              </w:rPr>
            </w:pPr>
          </w:p>
          <w:p w:rsidR="00243DD6" w:rsidRPr="0092379D" w:rsidRDefault="00243DD6" w:rsidP="00243DD6">
            <w:pPr>
              <w:pStyle w:val="a7"/>
              <w:keepLines w:val="0"/>
              <w:spacing w:before="0" w:after="360"/>
              <w:jc w:val="left"/>
              <w:rPr>
                <w:noProof w:val="0"/>
                <w:szCs w:val="32"/>
              </w:rPr>
            </w:pPr>
            <w:r>
              <w:rPr>
                <w:noProof w:val="0"/>
                <w:szCs w:val="32"/>
              </w:rPr>
              <w:t xml:space="preserve">                                    ПОСТАНОВЛЕНИЕ</w:t>
            </w:r>
          </w:p>
          <w:p w:rsidR="00243DD6" w:rsidRPr="00736E11" w:rsidRDefault="00243DD6" w:rsidP="00243DD6">
            <w:pPr>
              <w:tabs>
                <w:tab w:val="left" w:pos="2160"/>
              </w:tabs>
            </w:pPr>
            <w:r>
              <w:tab/>
            </w:r>
          </w:p>
        </w:tc>
      </w:tr>
      <w:tr w:rsidR="00243DD6" w:rsidRPr="00923D9B" w:rsidTr="00243DD6">
        <w:tblPrEx>
          <w:tblCellMar>
            <w:left w:w="70" w:type="dxa"/>
            <w:right w:w="70" w:type="dxa"/>
          </w:tblCellMar>
        </w:tblPrEx>
        <w:trPr>
          <w:gridAfter w:val="1"/>
          <w:wAfter w:w="5618" w:type="dxa"/>
          <w:trHeight w:val="346"/>
        </w:trPr>
        <w:tc>
          <w:tcPr>
            <w:tcW w:w="9072" w:type="dxa"/>
          </w:tcPr>
          <w:p w:rsidR="00243DD6" w:rsidRPr="00923D9B" w:rsidRDefault="00A56489" w:rsidP="00A93D60">
            <w:pPr>
              <w:tabs>
                <w:tab w:val="right" w:pos="3602"/>
                <w:tab w:val="left" w:pos="7425"/>
              </w:tabs>
              <w:rPr>
                <w:szCs w:val="28"/>
              </w:rPr>
            </w:pPr>
            <w:r>
              <w:rPr>
                <w:position w:val="-6"/>
                <w:szCs w:val="28"/>
              </w:rPr>
              <w:t>27</w:t>
            </w:r>
            <w:r w:rsidR="00243DD6">
              <w:rPr>
                <w:position w:val="-6"/>
                <w:szCs w:val="28"/>
              </w:rPr>
              <w:t>.0</w:t>
            </w:r>
            <w:r>
              <w:rPr>
                <w:position w:val="-6"/>
                <w:szCs w:val="28"/>
              </w:rPr>
              <w:t>9</w:t>
            </w:r>
            <w:r w:rsidR="00243DD6">
              <w:rPr>
                <w:position w:val="-6"/>
                <w:szCs w:val="28"/>
              </w:rPr>
              <w:t>.2024</w:t>
            </w:r>
            <w:r w:rsidR="00243DD6">
              <w:rPr>
                <w:position w:val="-6"/>
                <w:szCs w:val="28"/>
              </w:rPr>
              <w:tab/>
              <w:t xml:space="preserve">                    </w:t>
            </w:r>
            <w:r w:rsidR="00243DD6">
              <w:rPr>
                <w:position w:val="-6"/>
                <w:szCs w:val="28"/>
              </w:rPr>
              <w:tab/>
              <w:t xml:space="preserve">       № </w:t>
            </w:r>
            <w:r>
              <w:rPr>
                <w:position w:val="-6"/>
                <w:szCs w:val="28"/>
              </w:rPr>
              <w:t>121</w:t>
            </w:r>
          </w:p>
        </w:tc>
      </w:tr>
      <w:tr w:rsidR="00243DD6" w:rsidRPr="003F055B" w:rsidTr="00243DD6">
        <w:tblPrEx>
          <w:tblCellMar>
            <w:left w:w="70" w:type="dxa"/>
            <w:right w:w="70" w:type="dxa"/>
          </w:tblCellMar>
        </w:tblPrEx>
        <w:trPr>
          <w:trHeight w:val="476"/>
        </w:trPr>
        <w:tc>
          <w:tcPr>
            <w:tcW w:w="14690" w:type="dxa"/>
            <w:gridSpan w:val="2"/>
          </w:tcPr>
          <w:p w:rsidR="00243DD6" w:rsidRPr="003F055B" w:rsidRDefault="00243DD6" w:rsidP="00243DD6">
            <w:pPr>
              <w:tabs>
                <w:tab w:val="left" w:pos="2765"/>
              </w:tabs>
              <w:spacing w:after="480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с Красное</w:t>
            </w:r>
          </w:p>
        </w:tc>
      </w:tr>
    </w:tbl>
    <w:p w:rsidR="00026299" w:rsidRPr="001626B7" w:rsidRDefault="00026299" w:rsidP="00026299">
      <w:pPr>
        <w:spacing w:before="480" w:after="480"/>
        <w:jc w:val="center"/>
        <w:rPr>
          <w:b/>
          <w:bCs/>
          <w:sz w:val="48"/>
          <w:szCs w:val="48"/>
        </w:rPr>
      </w:pPr>
      <w:r>
        <w:rPr>
          <w:b/>
          <w:szCs w:val="28"/>
        </w:rPr>
        <w:t xml:space="preserve">Об утверждении Положения о порядке учета имущества, находящегося в собственности муниципального образования </w:t>
      </w:r>
      <w:r w:rsidR="001B721D">
        <w:rPr>
          <w:b/>
          <w:szCs w:val="28"/>
        </w:rPr>
        <w:t>Лузянское сельское поселение Даровского района</w:t>
      </w:r>
      <w:r>
        <w:rPr>
          <w:b/>
          <w:szCs w:val="28"/>
        </w:rPr>
        <w:t xml:space="preserve"> Кировской области</w:t>
      </w:r>
    </w:p>
    <w:p w:rsidR="00B83D09" w:rsidRPr="001B721D" w:rsidRDefault="001B721D" w:rsidP="001B721D">
      <w:pPr>
        <w:widowControl w:val="0"/>
        <w:autoSpaceDE w:val="0"/>
        <w:autoSpaceDN w:val="0"/>
        <w:spacing w:line="360" w:lineRule="auto"/>
        <w:ind w:left="111" w:firstLine="539"/>
        <w:jc w:val="both"/>
        <w:rPr>
          <w:szCs w:val="28"/>
          <w:lang w:eastAsia="en-US"/>
        </w:rPr>
      </w:pPr>
      <w:r w:rsidRPr="001B721D">
        <w:rPr>
          <w:szCs w:val="28"/>
          <w:lang w:eastAsia="en-US"/>
        </w:rPr>
        <w:t xml:space="preserve">В соответствии с Положением о порядке управлении и распоряжения муниципальным имуществом муниципального образования </w:t>
      </w:r>
      <w:r w:rsidR="00B83D09">
        <w:rPr>
          <w:szCs w:val="28"/>
          <w:lang w:eastAsia="en-US"/>
        </w:rPr>
        <w:t>Лузянское</w:t>
      </w:r>
      <w:r w:rsidR="00243DD6">
        <w:rPr>
          <w:szCs w:val="28"/>
          <w:lang w:eastAsia="en-US"/>
        </w:rPr>
        <w:t xml:space="preserve"> </w:t>
      </w:r>
      <w:r w:rsidRPr="001B721D">
        <w:rPr>
          <w:szCs w:val="28"/>
          <w:lang w:eastAsia="en-US"/>
        </w:rPr>
        <w:t xml:space="preserve">сельское поселение Даровского района Кировской области, утвержденным решением </w:t>
      </w:r>
      <w:r w:rsidR="00B83D09">
        <w:rPr>
          <w:szCs w:val="28"/>
          <w:lang w:eastAsia="en-US"/>
        </w:rPr>
        <w:t>Лузянской</w:t>
      </w:r>
      <w:r w:rsidRPr="001B721D">
        <w:rPr>
          <w:szCs w:val="28"/>
          <w:lang w:eastAsia="en-US"/>
        </w:rPr>
        <w:t xml:space="preserve"> сельской Думы Даровского района Кировской облас</w:t>
      </w:r>
      <w:r w:rsidR="00B83D09">
        <w:rPr>
          <w:szCs w:val="28"/>
          <w:lang w:eastAsia="en-US"/>
        </w:rPr>
        <w:t>ти  от 13.03.2019 № 104</w:t>
      </w:r>
      <w:r w:rsidRPr="001B721D">
        <w:rPr>
          <w:szCs w:val="28"/>
          <w:lang w:eastAsia="en-US"/>
        </w:rPr>
        <w:t xml:space="preserve"> «Об утверждении Положения о порядке управления и распоряжения муниципальным имуществом муниципального образования </w:t>
      </w:r>
      <w:r w:rsidR="00B83D09">
        <w:rPr>
          <w:szCs w:val="28"/>
          <w:lang w:eastAsia="en-US"/>
        </w:rPr>
        <w:t>Лузянское</w:t>
      </w:r>
      <w:r w:rsidRPr="001B721D">
        <w:rPr>
          <w:szCs w:val="28"/>
          <w:lang w:eastAsia="en-US"/>
        </w:rPr>
        <w:t xml:space="preserve"> сельское поселение Даровского  района Кировской области»,  приказом министерства финансов Российской Федерации от 10.10.2023 № 163</w:t>
      </w:r>
      <w:r w:rsidR="00B83D09">
        <w:rPr>
          <w:szCs w:val="28"/>
          <w:lang w:eastAsia="en-US"/>
        </w:rPr>
        <w:t>Н</w:t>
      </w:r>
      <w:r w:rsidRPr="001B721D">
        <w:rPr>
          <w:szCs w:val="28"/>
          <w:lang w:eastAsia="en-US"/>
        </w:rPr>
        <w:t xml:space="preserve"> «Об</w:t>
      </w:r>
      <w:r w:rsidR="00A56489">
        <w:rPr>
          <w:szCs w:val="28"/>
          <w:lang w:eastAsia="en-US"/>
        </w:rPr>
        <w:t xml:space="preserve"> </w:t>
      </w:r>
      <w:r w:rsidRPr="001B721D">
        <w:rPr>
          <w:szCs w:val="28"/>
          <w:lang w:eastAsia="en-US"/>
        </w:rPr>
        <w:t xml:space="preserve">утверждении порядка ведения органами местного самоуправления реестров муниципального имущества» и в целях совершенствования организации учета муниципальной собственности муниципального образования </w:t>
      </w:r>
      <w:r w:rsidR="00B83D09">
        <w:rPr>
          <w:szCs w:val="28"/>
          <w:lang w:eastAsia="en-US"/>
        </w:rPr>
        <w:t>Лузянское</w:t>
      </w:r>
      <w:r w:rsidRPr="001B721D">
        <w:rPr>
          <w:szCs w:val="28"/>
          <w:lang w:eastAsia="en-US"/>
        </w:rPr>
        <w:t xml:space="preserve"> сельское поселение Даровского района Кировской области,</w:t>
      </w:r>
      <w:r w:rsidR="00B83D09">
        <w:rPr>
          <w:szCs w:val="28"/>
          <w:lang w:eastAsia="en-US"/>
        </w:rPr>
        <w:t xml:space="preserve"> администрация Лузянского сельского поселения ПОСТАНОВЛЯЕТ:</w:t>
      </w:r>
    </w:p>
    <w:p w:rsidR="00026299" w:rsidRDefault="00026299" w:rsidP="00026299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EE65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EE657B">
        <w:rPr>
          <w:rFonts w:ascii="Times New Roman" w:hAnsi="Times New Roman" w:cs="Times New Roman"/>
          <w:b w:val="0"/>
          <w:sz w:val="28"/>
          <w:szCs w:val="28"/>
        </w:rPr>
        <w:t>Утвердить Положение о порядке учета имущества</w:t>
      </w:r>
      <w:r>
        <w:rPr>
          <w:rFonts w:ascii="Times New Roman" w:hAnsi="Times New Roman" w:cs="Times New Roman"/>
          <w:b w:val="0"/>
          <w:sz w:val="28"/>
          <w:szCs w:val="28"/>
        </w:rPr>
        <w:t>, находящегося в собственности</w:t>
      </w:r>
      <w:r w:rsidRPr="00EE657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 w:rsidR="00B83D09">
        <w:rPr>
          <w:rFonts w:ascii="Times New Roman" w:hAnsi="Times New Roman" w:cs="Times New Roman"/>
          <w:b w:val="0"/>
          <w:sz w:val="28"/>
          <w:szCs w:val="28"/>
        </w:rPr>
        <w:t>Лузянское сельское поселение Даровского района Кировской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B83D09" w:rsidRDefault="00026299" w:rsidP="00B83D09">
      <w:pPr>
        <w:spacing w:line="360" w:lineRule="auto"/>
        <w:ind w:firstLine="709"/>
        <w:jc w:val="both"/>
        <w:rPr>
          <w:szCs w:val="28"/>
          <w:lang w:eastAsia="en-US"/>
        </w:rPr>
      </w:pPr>
      <w:r>
        <w:t xml:space="preserve">2. Признать утратившим силу постановление </w:t>
      </w:r>
      <w:r w:rsidR="00B83D09">
        <w:rPr>
          <w:szCs w:val="28"/>
          <w:lang w:eastAsia="en-US"/>
        </w:rPr>
        <w:t xml:space="preserve"> администрации Лузянского сельского поселения</w:t>
      </w:r>
      <w:r w:rsidR="00B83D09" w:rsidRPr="00B83D09">
        <w:rPr>
          <w:szCs w:val="28"/>
          <w:lang w:eastAsia="en-US"/>
        </w:rPr>
        <w:t xml:space="preserve"> Даровског</w:t>
      </w:r>
      <w:r w:rsidR="00B83D09">
        <w:rPr>
          <w:szCs w:val="28"/>
          <w:lang w:eastAsia="en-US"/>
        </w:rPr>
        <w:t xml:space="preserve">о района Кировской области            </w:t>
      </w:r>
      <w:r w:rsidR="00A56489">
        <w:rPr>
          <w:szCs w:val="28"/>
          <w:lang w:eastAsia="en-US"/>
        </w:rPr>
        <w:t>от 02.03</w:t>
      </w:r>
      <w:r w:rsidR="00B83D09" w:rsidRPr="00B83D09">
        <w:rPr>
          <w:szCs w:val="28"/>
          <w:lang w:eastAsia="en-US"/>
        </w:rPr>
        <w:t xml:space="preserve">.2019 </w:t>
      </w:r>
      <w:r w:rsidR="00B83D09">
        <w:rPr>
          <w:szCs w:val="28"/>
          <w:lang w:eastAsia="en-US"/>
        </w:rPr>
        <w:t>№ 22</w:t>
      </w:r>
      <w:r w:rsidR="00B83D09" w:rsidRPr="00B83D09">
        <w:rPr>
          <w:szCs w:val="28"/>
          <w:lang w:eastAsia="en-US"/>
        </w:rPr>
        <w:t xml:space="preserve">"Об утверждении положения о порядке ведения реестра </w:t>
      </w:r>
      <w:r w:rsidR="00B83D09" w:rsidRPr="00B83D09">
        <w:rPr>
          <w:szCs w:val="28"/>
          <w:lang w:eastAsia="en-US"/>
        </w:rPr>
        <w:lastRenderedPageBreak/>
        <w:t>муниципального имущества и учета муниципального имущества,</w:t>
      </w:r>
      <w:r w:rsidR="002D4DD0">
        <w:rPr>
          <w:szCs w:val="28"/>
          <w:lang w:eastAsia="en-US"/>
        </w:rPr>
        <w:t xml:space="preserve"> находящегося в собственности муниципального образования</w:t>
      </w:r>
      <w:r w:rsidR="00243DD6">
        <w:rPr>
          <w:szCs w:val="28"/>
          <w:lang w:eastAsia="en-US"/>
        </w:rPr>
        <w:t xml:space="preserve"> </w:t>
      </w:r>
      <w:r w:rsidR="00B83D09" w:rsidRPr="00B83D09">
        <w:rPr>
          <w:szCs w:val="28"/>
          <w:lang w:eastAsia="en-US"/>
        </w:rPr>
        <w:t>Лузянское сельское поселение Даровского района Кировской области"</w:t>
      </w:r>
      <w:r w:rsidR="002D4DD0">
        <w:rPr>
          <w:szCs w:val="28"/>
          <w:lang w:eastAsia="en-US"/>
        </w:rPr>
        <w:t>.</w:t>
      </w:r>
    </w:p>
    <w:p w:rsidR="00A93D60" w:rsidRPr="00CC613A" w:rsidRDefault="00026299" w:rsidP="00A93D6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EE657B">
        <w:rPr>
          <w:szCs w:val="28"/>
        </w:rPr>
        <w:t xml:space="preserve">. </w:t>
      </w:r>
      <w:r w:rsidR="00A93D60" w:rsidRPr="00CC613A">
        <w:rPr>
          <w:szCs w:val="28"/>
        </w:rPr>
        <w:t xml:space="preserve">Контроль за выполнением настоящего постановления </w:t>
      </w:r>
      <w:r w:rsidR="00A93D60">
        <w:rPr>
          <w:szCs w:val="28"/>
        </w:rPr>
        <w:t>оставляю за собой.</w:t>
      </w:r>
    </w:p>
    <w:p w:rsidR="00026299" w:rsidRDefault="00026299" w:rsidP="0083307A">
      <w:pPr>
        <w:spacing w:line="360" w:lineRule="auto"/>
        <w:ind w:firstLine="709"/>
        <w:jc w:val="both"/>
        <w:rPr>
          <w:szCs w:val="28"/>
        </w:rPr>
      </w:pPr>
    </w:p>
    <w:p w:rsidR="00026299" w:rsidRPr="00762D72" w:rsidRDefault="00026299" w:rsidP="0002629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E657B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официального </w:t>
      </w:r>
      <w:r w:rsidRPr="00762D72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026299" w:rsidRPr="00762D72" w:rsidRDefault="00026299" w:rsidP="00026299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66E1" w:rsidRDefault="00E747E2" w:rsidP="00243DD6">
      <w:pPr>
        <w:tabs>
          <w:tab w:val="left" w:pos="7575"/>
        </w:tabs>
        <w:outlineLvl w:val="0"/>
        <w:rPr>
          <w:szCs w:val="28"/>
        </w:rPr>
      </w:pPr>
      <w:r>
        <w:rPr>
          <w:szCs w:val="28"/>
        </w:rPr>
        <w:t>Глава администрации</w:t>
      </w:r>
      <w:r w:rsidR="00243DD6">
        <w:rPr>
          <w:szCs w:val="28"/>
        </w:rPr>
        <w:tab/>
        <w:t>И.В. Рожкин</w:t>
      </w:r>
    </w:p>
    <w:p w:rsidR="00E747E2" w:rsidRDefault="00E747E2" w:rsidP="007366E1">
      <w:pPr>
        <w:outlineLvl w:val="0"/>
        <w:rPr>
          <w:szCs w:val="28"/>
        </w:rPr>
      </w:pPr>
    </w:p>
    <w:p w:rsidR="00E747E2" w:rsidRDefault="00E747E2" w:rsidP="007366E1">
      <w:pPr>
        <w:outlineLvl w:val="0"/>
        <w:rPr>
          <w:szCs w:val="28"/>
        </w:rPr>
      </w:pPr>
    </w:p>
    <w:p w:rsidR="00E747E2" w:rsidRDefault="00E747E2" w:rsidP="007366E1">
      <w:pPr>
        <w:outlineLvl w:val="0"/>
        <w:rPr>
          <w:szCs w:val="28"/>
        </w:rPr>
      </w:pPr>
    </w:p>
    <w:sectPr w:rsidR="00E747E2" w:rsidSect="008A22A1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134" w:right="737" w:bottom="851" w:left="164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F92" w:rsidRDefault="00E43F92">
      <w:r>
        <w:separator/>
      </w:r>
    </w:p>
  </w:endnote>
  <w:endnote w:type="continuationSeparator" w:id="1">
    <w:p w:rsidR="00E43F92" w:rsidRDefault="00E43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A9" w:rsidRPr="00D817C3" w:rsidRDefault="00A93D60">
    <w:pPr>
      <w:pStyle w:val="a5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F92" w:rsidRDefault="00E43F92">
      <w:r>
        <w:separator/>
      </w:r>
    </w:p>
  </w:footnote>
  <w:footnote w:type="continuationSeparator" w:id="1">
    <w:p w:rsidR="00E43F92" w:rsidRDefault="00E43F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A9" w:rsidRDefault="00BF4543" w:rsidP="006D2B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5AA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5AA9">
      <w:rPr>
        <w:rStyle w:val="a6"/>
        <w:noProof/>
      </w:rPr>
      <w:t>2</w:t>
    </w:r>
    <w:r>
      <w:rPr>
        <w:rStyle w:val="a6"/>
      </w:rPr>
      <w:fldChar w:fldCharType="end"/>
    </w:r>
  </w:p>
  <w:p w:rsidR="00025AA9" w:rsidRDefault="00025AA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A9" w:rsidRDefault="00BF4543" w:rsidP="006D2BBC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 w:rsidR="00025AA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3F63">
      <w:rPr>
        <w:rStyle w:val="a6"/>
        <w:noProof/>
      </w:rPr>
      <w:t>2</w:t>
    </w:r>
    <w:r>
      <w:rPr>
        <w:rStyle w:val="a6"/>
      </w:rPr>
      <w:fldChar w:fldCharType="end"/>
    </w:r>
  </w:p>
  <w:p w:rsidR="00025AA9" w:rsidRDefault="00025AA9" w:rsidP="006D2BBC">
    <w:pPr>
      <w:pStyle w:val="a4"/>
      <w:tabs>
        <w:tab w:val="center" w:pos="4677"/>
        <w:tab w:val="right" w:pos="9355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A9" w:rsidRDefault="00025AA9" w:rsidP="006D2BBC">
    <w:pPr>
      <w:pStyle w:val="a4"/>
      <w:tabs>
        <w:tab w:val="clear" w:pos="4153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4890"/>
    <w:multiLevelType w:val="hybridMultilevel"/>
    <w:tmpl w:val="1DA2367A"/>
    <w:lvl w:ilvl="0" w:tplc="17BCC9D2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D70538"/>
    <w:multiLevelType w:val="multilevel"/>
    <w:tmpl w:val="EDFCA13C"/>
    <w:lvl w:ilvl="0">
      <w:start w:val="1"/>
      <w:numFmt w:val="decimal"/>
      <w:lvlText w:val="%1."/>
      <w:lvlJc w:val="left"/>
      <w:pPr>
        <w:ind w:left="411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A331AE6"/>
    <w:multiLevelType w:val="multilevel"/>
    <w:tmpl w:val="C19C2C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>
    <w:nsid w:val="396F0BC9"/>
    <w:multiLevelType w:val="multilevel"/>
    <w:tmpl w:val="BCEC3C5C"/>
    <w:lvl w:ilvl="0">
      <w:start w:val="1"/>
      <w:numFmt w:val="decimal"/>
      <w:lvlText w:val="%1."/>
      <w:lvlJc w:val="left"/>
      <w:pPr>
        <w:ind w:left="411" w:hanging="41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431D6FA4"/>
    <w:multiLevelType w:val="hybridMultilevel"/>
    <w:tmpl w:val="BED0AFCC"/>
    <w:lvl w:ilvl="0" w:tplc="5C9AE1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0E2D"/>
    <w:rsid w:val="00004D63"/>
    <w:rsid w:val="000067C3"/>
    <w:rsid w:val="00010AE9"/>
    <w:rsid w:val="00014188"/>
    <w:rsid w:val="00020E0F"/>
    <w:rsid w:val="000219C7"/>
    <w:rsid w:val="00023A86"/>
    <w:rsid w:val="00023F8F"/>
    <w:rsid w:val="000250F6"/>
    <w:rsid w:val="00025AA9"/>
    <w:rsid w:val="00025ED0"/>
    <w:rsid w:val="00026299"/>
    <w:rsid w:val="00044CE6"/>
    <w:rsid w:val="00051605"/>
    <w:rsid w:val="00056D63"/>
    <w:rsid w:val="00064904"/>
    <w:rsid w:val="0006515A"/>
    <w:rsid w:val="00065986"/>
    <w:rsid w:val="00077964"/>
    <w:rsid w:val="00086589"/>
    <w:rsid w:val="00087AD3"/>
    <w:rsid w:val="00093AAE"/>
    <w:rsid w:val="000B2E5C"/>
    <w:rsid w:val="000B40FD"/>
    <w:rsid w:val="000C5829"/>
    <w:rsid w:val="000D0589"/>
    <w:rsid w:val="000D08CD"/>
    <w:rsid w:val="000E35DC"/>
    <w:rsid w:val="000F267B"/>
    <w:rsid w:val="000F71DF"/>
    <w:rsid w:val="000F7940"/>
    <w:rsid w:val="001050C6"/>
    <w:rsid w:val="001230EA"/>
    <w:rsid w:val="001262AE"/>
    <w:rsid w:val="001318A4"/>
    <w:rsid w:val="001339B0"/>
    <w:rsid w:val="00135CE7"/>
    <w:rsid w:val="00141BA8"/>
    <w:rsid w:val="00147733"/>
    <w:rsid w:val="00153EE6"/>
    <w:rsid w:val="0016536A"/>
    <w:rsid w:val="0016586F"/>
    <w:rsid w:val="001716E8"/>
    <w:rsid w:val="00174EDD"/>
    <w:rsid w:val="00175B74"/>
    <w:rsid w:val="001A489B"/>
    <w:rsid w:val="001B2D5F"/>
    <w:rsid w:val="001B2E60"/>
    <w:rsid w:val="001B48E7"/>
    <w:rsid w:val="001B721D"/>
    <w:rsid w:val="001C0109"/>
    <w:rsid w:val="001C076C"/>
    <w:rsid w:val="001C52D2"/>
    <w:rsid w:val="001E389C"/>
    <w:rsid w:val="001F652B"/>
    <w:rsid w:val="002111CF"/>
    <w:rsid w:val="00214C56"/>
    <w:rsid w:val="0022614A"/>
    <w:rsid w:val="00227ABD"/>
    <w:rsid w:val="00240622"/>
    <w:rsid w:val="00243DD6"/>
    <w:rsid w:val="00250DA5"/>
    <w:rsid w:val="0025119A"/>
    <w:rsid w:val="002552BD"/>
    <w:rsid w:val="00272B06"/>
    <w:rsid w:val="00280C14"/>
    <w:rsid w:val="002817F1"/>
    <w:rsid w:val="00283D1F"/>
    <w:rsid w:val="00285DBF"/>
    <w:rsid w:val="00290B6C"/>
    <w:rsid w:val="002C2274"/>
    <w:rsid w:val="002C4B56"/>
    <w:rsid w:val="002C5284"/>
    <w:rsid w:val="002C593B"/>
    <w:rsid w:val="002C654D"/>
    <w:rsid w:val="002D0347"/>
    <w:rsid w:val="002D4DD0"/>
    <w:rsid w:val="002E1820"/>
    <w:rsid w:val="002E3B3E"/>
    <w:rsid w:val="002E60B8"/>
    <w:rsid w:val="002E7ED4"/>
    <w:rsid w:val="0030417A"/>
    <w:rsid w:val="00307F81"/>
    <w:rsid w:val="003139AA"/>
    <w:rsid w:val="00314CAF"/>
    <w:rsid w:val="00316D25"/>
    <w:rsid w:val="00331951"/>
    <w:rsid w:val="00332587"/>
    <w:rsid w:val="003347C7"/>
    <w:rsid w:val="00336643"/>
    <w:rsid w:val="00344AB2"/>
    <w:rsid w:val="00350307"/>
    <w:rsid w:val="003536CF"/>
    <w:rsid w:val="00357ACA"/>
    <w:rsid w:val="00361237"/>
    <w:rsid w:val="00363BBF"/>
    <w:rsid w:val="00372370"/>
    <w:rsid w:val="00377BF8"/>
    <w:rsid w:val="00384411"/>
    <w:rsid w:val="00384EB1"/>
    <w:rsid w:val="0039781F"/>
    <w:rsid w:val="003B2629"/>
    <w:rsid w:val="003C7DCA"/>
    <w:rsid w:val="003D27CC"/>
    <w:rsid w:val="003D4D05"/>
    <w:rsid w:val="003D54AE"/>
    <w:rsid w:val="003D5FC1"/>
    <w:rsid w:val="003E0FA7"/>
    <w:rsid w:val="003E18FA"/>
    <w:rsid w:val="003E2AA2"/>
    <w:rsid w:val="003E69F3"/>
    <w:rsid w:val="003F7104"/>
    <w:rsid w:val="003F7AE7"/>
    <w:rsid w:val="0040000E"/>
    <w:rsid w:val="00410362"/>
    <w:rsid w:val="004123D0"/>
    <w:rsid w:val="00414D1A"/>
    <w:rsid w:val="0042123B"/>
    <w:rsid w:val="004345B5"/>
    <w:rsid w:val="00444E21"/>
    <w:rsid w:val="00452334"/>
    <w:rsid w:val="004564E5"/>
    <w:rsid w:val="00462D4F"/>
    <w:rsid w:val="00487B2F"/>
    <w:rsid w:val="00491373"/>
    <w:rsid w:val="00494372"/>
    <w:rsid w:val="00495F1A"/>
    <w:rsid w:val="0049644E"/>
    <w:rsid w:val="0049762F"/>
    <w:rsid w:val="004A5586"/>
    <w:rsid w:val="004B5711"/>
    <w:rsid w:val="004B7A0B"/>
    <w:rsid w:val="004C1909"/>
    <w:rsid w:val="004C2A6D"/>
    <w:rsid w:val="004C4EF0"/>
    <w:rsid w:val="004D100E"/>
    <w:rsid w:val="004D5034"/>
    <w:rsid w:val="004D64C5"/>
    <w:rsid w:val="004E2FE9"/>
    <w:rsid w:val="004E3766"/>
    <w:rsid w:val="004F02ED"/>
    <w:rsid w:val="004F44A9"/>
    <w:rsid w:val="004F7CE1"/>
    <w:rsid w:val="00503004"/>
    <w:rsid w:val="00511FF3"/>
    <w:rsid w:val="005246BA"/>
    <w:rsid w:val="00524951"/>
    <w:rsid w:val="0052622A"/>
    <w:rsid w:val="00533635"/>
    <w:rsid w:val="0054269E"/>
    <w:rsid w:val="00542FBD"/>
    <w:rsid w:val="005616C7"/>
    <w:rsid w:val="00563C4B"/>
    <w:rsid w:val="00564215"/>
    <w:rsid w:val="00564F59"/>
    <w:rsid w:val="00567455"/>
    <w:rsid w:val="005779A8"/>
    <w:rsid w:val="005860A5"/>
    <w:rsid w:val="0058647F"/>
    <w:rsid w:val="00594C0B"/>
    <w:rsid w:val="005A789B"/>
    <w:rsid w:val="005B0109"/>
    <w:rsid w:val="005C30F9"/>
    <w:rsid w:val="005C48B0"/>
    <w:rsid w:val="005D4B5D"/>
    <w:rsid w:val="005D55EB"/>
    <w:rsid w:val="005E4812"/>
    <w:rsid w:val="005F3710"/>
    <w:rsid w:val="005F590B"/>
    <w:rsid w:val="005F7FC9"/>
    <w:rsid w:val="006020EF"/>
    <w:rsid w:val="00602BDE"/>
    <w:rsid w:val="00604295"/>
    <w:rsid w:val="00604952"/>
    <w:rsid w:val="00607596"/>
    <w:rsid w:val="006079F4"/>
    <w:rsid w:val="00612363"/>
    <w:rsid w:val="00622052"/>
    <w:rsid w:val="00623228"/>
    <w:rsid w:val="00627B72"/>
    <w:rsid w:val="006463F4"/>
    <w:rsid w:val="00662286"/>
    <w:rsid w:val="00662934"/>
    <w:rsid w:val="006649B2"/>
    <w:rsid w:val="00667937"/>
    <w:rsid w:val="006741B2"/>
    <w:rsid w:val="006741BB"/>
    <w:rsid w:val="006879E1"/>
    <w:rsid w:val="00691735"/>
    <w:rsid w:val="0069304D"/>
    <w:rsid w:val="00693467"/>
    <w:rsid w:val="006948DE"/>
    <w:rsid w:val="006A363E"/>
    <w:rsid w:val="006B215B"/>
    <w:rsid w:val="006B3E3E"/>
    <w:rsid w:val="006B43C2"/>
    <w:rsid w:val="006C2039"/>
    <w:rsid w:val="006D2BBC"/>
    <w:rsid w:val="006D4172"/>
    <w:rsid w:val="006D54AF"/>
    <w:rsid w:val="006E63EA"/>
    <w:rsid w:val="006F5985"/>
    <w:rsid w:val="00712327"/>
    <w:rsid w:val="00713F63"/>
    <w:rsid w:val="00727512"/>
    <w:rsid w:val="00732644"/>
    <w:rsid w:val="0073288F"/>
    <w:rsid w:val="00735A89"/>
    <w:rsid w:val="007366E1"/>
    <w:rsid w:val="007367F3"/>
    <w:rsid w:val="00742611"/>
    <w:rsid w:val="007507AA"/>
    <w:rsid w:val="0075388C"/>
    <w:rsid w:val="0075763C"/>
    <w:rsid w:val="00762D72"/>
    <w:rsid w:val="00764930"/>
    <w:rsid w:val="0077232D"/>
    <w:rsid w:val="007815BE"/>
    <w:rsid w:val="00782CBC"/>
    <w:rsid w:val="00783695"/>
    <w:rsid w:val="007874B1"/>
    <w:rsid w:val="00787FB4"/>
    <w:rsid w:val="0079207D"/>
    <w:rsid w:val="007A0035"/>
    <w:rsid w:val="007A191D"/>
    <w:rsid w:val="007A2C4F"/>
    <w:rsid w:val="007B0329"/>
    <w:rsid w:val="007B4B7C"/>
    <w:rsid w:val="007C0BCC"/>
    <w:rsid w:val="007C57A5"/>
    <w:rsid w:val="007C69C3"/>
    <w:rsid w:val="007E2245"/>
    <w:rsid w:val="007E4CAC"/>
    <w:rsid w:val="007F0AAB"/>
    <w:rsid w:val="007F5FD0"/>
    <w:rsid w:val="00800E0D"/>
    <w:rsid w:val="0080135B"/>
    <w:rsid w:val="008033F6"/>
    <w:rsid w:val="0080426B"/>
    <w:rsid w:val="00815F2B"/>
    <w:rsid w:val="008300DE"/>
    <w:rsid w:val="0083307A"/>
    <w:rsid w:val="00834345"/>
    <w:rsid w:val="00835C76"/>
    <w:rsid w:val="008369CA"/>
    <w:rsid w:val="00850A75"/>
    <w:rsid w:val="00851356"/>
    <w:rsid w:val="008545A4"/>
    <w:rsid w:val="00855C8B"/>
    <w:rsid w:val="00871323"/>
    <w:rsid w:val="00871875"/>
    <w:rsid w:val="00875AF3"/>
    <w:rsid w:val="00884906"/>
    <w:rsid w:val="00887902"/>
    <w:rsid w:val="0089476F"/>
    <w:rsid w:val="008A22A1"/>
    <w:rsid w:val="008B7011"/>
    <w:rsid w:val="008C6937"/>
    <w:rsid w:val="008C7A4E"/>
    <w:rsid w:val="008D1667"/>
    <w:rsid w:val="008D2529"/>
    <w:rsid w:val="008D3594"/>
    <w:rsid w:val="008E0E6E"/>
    <w:rsid w:val="008E5B55"/>
    <w:rsid w:val="008F11BB"/>
    <w:rsid w:val="008F3E87"/>
    <w:rsid w:val="009026B4"/>
    <w:rsid w:val="00904456"/>
    <w:rsid w:val="00904EEA"/>
    <w:rsid w:val="00905F90"/>
    <w:rsid w:val="00906D01"/>
    <w:rsid w:val="00923246"/>
    <w:rsid w:val="00934FEC"/>
    <w:rsid w:val="00950435"/>
    <w:rsid w:val="00952816"/>
    <w:rsid w:val="00953CC3"/>
    <w:rsid w:val="00955381"/>
    <w:rsid w:val="009563B1"/>
    <w:rsid w:val="00970810"/>
    <w:rsid w:val="009848A2"/>
    <w:rsid w:val="00987298"/>
    <w:rsid w:val="00997F75"/>
    <w:rsid w:val="009A047D"/>
    <w:rsid w:val="009B0678"/>
    <w:rsid w:val="009B123D"/>
    <w:rsid w:val="009C085A"/>
    <w:rsid w:val="009C2F16"/>
    <w:rsid w:val="009C33E6"/>
    <w:rsid w:val="009C746E"/>
    <w:rsid w:val="009F06A9"/>
    <w:rsid w:val="009F6948"/>
    <w:rsid w:val="00A11466"/>
    <w:rsid w:val="00A11C26"/>
    <w:rsid w:val="00A13D0B"/>
    <w:rsid w:val="00A2599D"/>
    <w:rsid w:val="00A30AB4"/>
    <w:rsid w:val="00A45CDB"/>
    <w:rsid w:val="00A46734"/>
    <w:rsid w:val="00A471D2"/>
    <w:rsid w:val="00A50109"/>
    <w:rsid w:val="00A545DD"/>
    <w:rsid w:val="00A56489"/>
    <w:rsid w:val="00A57224"/>
    <w:rsid w:val="00A61637"/>
    <w:rsid w:val="00A63A02"/>
    <w:rsid w:val="00A8234A"/>
    <w:rsid w:val="00A93D60"/>
    <w:rsid w:val="00AA1017"/>
    <w:rsid w:val="00AB3F86"/>
    <w:rsid w:val="00AB5EDE"/>
    <w:rsid w:val="00AC006D"/>
    <w:rsid w:val="00AC0423"/>
    <w:rsid w:val="00AC3AC6"/>
    <w:rsid w:val="00AC70B8"/>
    <w:rsid w:val="00AD451F"/>
    <w:rsid w:val="00AF185D"/>
    <w:rsid w:val="00AF408E"/>
    <w:rsid w:val="00B026A3"/>
    <w:rsid w:val="00B04640"/>
    <w:rsid w:val="00B05A2B"/>
    <w:rsid w:val="00B07A52"/>
    <w:rsid w:val="00B339D3"/>
    <w:rsid w:val="00B357C1"/>
    <w:rsid w:val="00B42D70"/>
    <w:rsid w:val="00B60769"/>
    <w:rsid w:val="00B60AA4"/>
    <w:rsid w:val="00B670AD"/>
    <w:rsid w:val="00B70FB7"/>
    <w:rsid w:val="00B76F75"/>
    <w:rsid w:val="00B83368"/>
    <w:rsid w:val="00B83D09"/>
    <w:rsid w:val="00B87AF1"/>
    <w:rsid w:val="00B909CB"/>
    <w:rsid w:val="00B956A4"/>
    <w:rsid w:val="00BA1546"/>
    <w:rsid w:val="00BA1608"/>
    <w:rsid w:val="00BA291A"/>
    <w:rsid w:val="00BB1F92"/>
    <w:rsid w:val="00BC0887"/>
    <w:rsid w:val="00BC1A74"/>
    <w:rsid w:val="00BC681F"/>
    <w:rsid w:val="00BD16BC"/>
    <w:rsid w:val="00BD4636"/>
    <w:rsid w:val="00BF4543"/>
    <w:rsid w:val="00BF77BD"/>
    <w:rsid w:val="00C001EB"/>
    <w:rsid w:val="00C0073B"/>
    <w:rsid w:val="00C011D0"/>
    <w:rsid w:val="00C21305"/>
    <w:rsid w:val="00C223AC"/>
    <w:rsid w:val="00C247F6"/>
    <w:rsid w:val="00C24C46"/>
    <w:rsid w:val="00C316AF"/>
    <w:rsid w:val="00C31B75"/>
    <w:rsid w:val="00C34D0B"/>
    <w:rsid w:val="00C42AB0"/>
    <w:rsid w:val="00C437BE"/>
    <w:rsid w:val="00C44488"/>
    <w:rsid w:val="00C45CE7"/>
    <w:rsid w:val="00C45D4E"/>
    <w:rsid w:val="00C52BD4"/>
    <w:rsid w:val="00C5317E"/>
    <w:rsid w:val="00C55B01"/>
    <w:rsid w:val="00C60590"/>
    <w:rsid w:val="00C611F5"/>
    <w:rsid w:val="00C630B5"/>
    <w:rsid w:val="00C74A5F"/>
    <w:rsid w:val="00C84478"/>
    <w:rsid w:val="00C93002"/>
    <w:rsid w:val="00C949E7"/>
    <w:rsid w:val="00CA64FC"/>
    <w:rsid w:val="00CB0EC9"/>
    <w:rsid w:val="00CC18E2"/>
    <w:rsid w:val="00CC7CCE"/>
    <w:rsid w:val="00CD16F9"/>
    <w:rsid w:val="00CD3055"/>
    <w:rsid w:val="00CD4B35"/>
    <w:rsid w:val="00CD6549"/>
    <w:rsid w:val="00CF02F5"/>
    <w:rsid w:val="00CF5593"/>
    <w:rsid w:val="00CF664D"/>
    <w:rsid w:val="00D0549E"/>
    <w:rsid w:val="00D117D7"/>
    <w:rsid w:val="00D51A3E"/>
    <w:rsid w:val="00D600EA"/>
    <w:rsid w:val="00D8018C"/>
    <w:rsid w:val="00D876BA"/>
    <w:rsid w:val="00DA1D1B"/>
    <w:rsid w:val="00DD39C0"/>
    <w:rsid w:val="00DD62AA"/>
    <w:rsid w:val="00DD7709"/>
    <w:rsid w:val="00DE29A0"/>
    <w:rsid w:val="00DE3922"/>
    <w:rsid w:val="00DE77B2"/>
    <w:rsid w:val="00DF2271"/>
    <w:rsid w:val="00DF4265"/>
    <w:rsid w:val="00DF735F"/>
    <w:rsid w:val="00E008FD"/>
    <w:rsid w:val="00E06D13"/>
    <w:rsid w:val="00E1023F"/>
    <w:rsid w:val="00E1553B"/>
    <w:rsid w:val="00E17A21"/>
    <w:rsid w:val="00E2111B"/>
    <w:rsid w:val="00E25F6F"/>
    <w:rsid w:val="00E40636"/>
    <w:rsid w:val="00E43F92"/>
    <w:rsid w:val="00E472A8"/>
    <w:rsid w:val="00E507BC"/>
    <w:rsid w:val="00E54A8E"/>
    <w:rsid w:val="00E60201"/>
    <w:rsid w:val="00E62EE9"/>
    <w:rsid w:val="00E747E2"/>
    <w:rsid w:val="00E87DBB"/>
    <w:rsid w:val="00E92AA1"/>
    <w:rsid w:val="00EA7111"/>
    <w:rsid w:val="00ED23B5"/>
    <w:rsid w:val="00EE0193"/>
    <w:rsid w:val="00EE07EB"/>
    <w:rsid w:val="00EE6247"/>
    <w:rsid w:val="00EF0E2D"/>
    <w:rsid w:val="00EF1C4D"/>
    <w:rsid w:val="00EF2243"/>
    <w:rsid w:val="00EF749C"/>
    <w:rsid w:val="00EF7ACB"/>
    <w:rsid w:val="00F134D5"/>
    <w:rsid w:val="00F3047E"/>
    <w:rsid w:val="00F37262"/>
    <w:rsid w:val="00F37D84"/>
    <w:rsid w:val="00F40D75"/>
    <w:rsid w:val="00F418F6"/>
    <w:rsid w:val="00F45343"/>
    <w:rsid w:val="00F459B1"/>
    <w:rsid w:val="00F46111"/>
    <w:rsid w:val="00F47471"/>
    <w:rsid w:val="00F51749"/>
    <w:rsid w:val="00F559E1"/>
    <w:rsid w:val="00F63A98"/>
    <w:rsid w:val="00F70904"/>
    <w:rsid w:val="00F83982"/>
    <w:rsid w:val="00F85076"/>
    <w:rsid w:val="00F90ED1"/>
    <w:rsid w:val="00F94160"/>
    <w:rsid w:val="00FA50A3"/>
    <w:rsid w:val="00FA604A"/>
    <w:rsid w:val="00FB0BC2"/>
    <w:rsid w:val="00FE38AE"/>
    <w:rsid w:val="00FF4C3C"/>
    <w:rsid w:val="00FF4DD8"/>
    <w:rsid w:val="00FF7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BB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3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D2BB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D2BB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6D2BBC"/>
  </w:style>
  <w:style w:type="paragraph" w:customStyle="1" w:styleId="Iioaioo">
    <w:name w:val="Ii oaio?o"/>
    <w:basedOn w:val="a"/>
    <w:rsid w:val="006D2BBC"/>
    <w:pPr>
      <w:keepNext/>
      <w:keepLines/>
      <w:spacing w:before="240" w:after="240"/>
      <w:jc w:val="center"/>
    </w:pPr>
    <w:rPr>
      <w:b/>
    </w:rPr>
  </w:style>
  <w:style w:type="paragraph" w:customStyle="1" w:styleId="a7">
    <w:name w:val="Первая строка заголовка"/>
    <w:basedOn w:val="a"/>
    <w:rsid w:val="006D2BB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a8">
    <w:name w:val="Знак Знак Знак Знак"/>
    <w:basedOn w:val="a"/>
    <w:rsid w:val="006D2BB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9">
    <w:name w:val="Balloon Text"/>
    <w:basedOn w:val="a"/>
    <w:link w:val="aa"/>
    <w:rsid w:val="00EF0E2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F0E2D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nhideWhenUsed/>
    <w:rsid w:val="00B70FB7"/>
    <w:pPr>
      <w:jc w:val="both"/>
    </w:pPr>
    <w:rPr>
      <w:sz w:val="24"/>
      <w:szCs w:val="24"/>
    </w:rPr>
  </w:style>
  <w:style w:type="character" w:customStyle="1" w:styleId="ac">
    <w:name w:val="Основной текст Знак"/>
    <w:link w:val="ab"/>
    <w:rsid w:val="00B70FB7"/>
    <w:rPr>
      <w:sz w:val="24"/>
      <w:szCs w:val="24"/>
    </w:rPr>
  </w:style>
  <w:style w:type="paragraph" w:styleId="2">
    <w:name w:val="Body Text Indent 2"/>
    <w:basedOn w:val="a"/>
    <w:link w:val="20"/>
    <w:unhideWhenUsed/>
    <w:rsid w:val="00B70FB7"/>
    <w:pPr>
      <w:ind w:firstLine="36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B70FB7"/>
    <w:rPr>
      <w:sz w:val="24"/>
      <w:szCs w:val="24"/>
    </w:rPr>
  </w:style>
  <w:style w:type="paragraph" w:styleId="3">
    <w:name w:val="Body Text Indent 3"/>
    <w:basedOn w:val="a"/>
    <w:link w:val="30"/>
    <w:unhideWhenUsed/>
    <w:rsid w:val="00B70FB7"/>
    <w:pPr>
      <w:ind w:left="60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B70FB7"/>
    <w:rPr>
      <w:sz w:val="24"/>
      <w:szCs w:val="24"/>
    </w:rPr>
  </w:style>
  <w:style w:type="paragraph" w:styleId="ad">
    <w:name w:val="Body Text Indent"/>
    <w:basedOn w:val="a"/>
    <w:link w:val="ae"/>
    <w:rsid w:val="00F9416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94160"/>
    <w:rPr>
      <w:sz w:val="28"/>
    </w:rPr>
  </w:style>
  <w:style w:type="paragraph" w:customStyle="1" w:styleId="ConsPlusNormal">
    <w:name w:val="ConsPlusNormal"/>
    <w:uiPriority w:val="99"/>
    <w:rsid w:val="004103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262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hinistka\Application%20Data\Microsoft\&#1064;&#1072;&#1073;&#1083;&#1086;&#1085;&#1099;\&#1053;&#1086;&#1074;&#1086;&#1077;%20&#1088;&#1072;&#1089;&#1087;&#1086;&#1088;.20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Новое распор.2011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Mashinistka</dc:creator>
  <cp:lastModifiedBy>Lusana</cp:lastModifiedBy>
  <cp:revision>2</cp:revision>
  <cp:lastPrinted>2024-09-05T05:27:00Z</cp:lastPrinted>
  <dcterms:created xsi:type="dcterms:W3CDTF">2024-10-02T06:29:00Z</dcterms:created>
  <dcterms:modified xsi:type="dcterms:W3CDTF">2024-10-02T06:29:00Z</dcterms:modified>
</cp:coreProperties>
</file>